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ind w:firstLine="567"/>
        <w:jc w:val="center"/>
        <w:rPr>
          <w:rFonts w:ascii="Arial" w:hAnsi="Arial" w:cs="Arial"/>
          <w:sz w:val="24"/>
          <w:szCs w:val="32"/>
        </w:rPr>
      </w:pPr>
      <w:r>
        <w:rPr>
          <w:rFonts w:cs="Arial" w:ascii="Arial" w:hAnsi="Arial"/>
          <w:sz w:val="24"/>
          <w:szCs w:val="32"/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Старорудкинского сельсовета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>Постановление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03.04.2018</w:t>
        <w:tab/>
        <w:tab/>
        <w:tab/>
        <w:tab/>
        <w:tab/>
        <w:tab/>
        <w:tab/>
        <w:tab/>
        <w:tab/>
        <w:t>№4</w:t>
      </w:r>
    </w:p>
    <w:p>
      <w:pPr>
        <w:pStyle w:val="Normal"/>
        <w:spacing w:lineRule="auto" w:line="240"/>
        <w:ind w:firstLine="567"/>
        <w:jc w:val="center"/>
        <w:rPr/>
      </w:pPr>
      <w:r>
        <w:rPr>
          <w:rFonts w:cs="Arial" w:ascii="Arial" w:hAnsi="Arial"/>
          <w:b/>
          <w:sz w:val="32"/>
          <w:szCs w:val="28"/>
        </w:rPr>
        <w:t>О проведении мероприятий по благоустройству и санитарной очистке территории администрации Старорудкинского сельсовета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b/>
          <w:b/>
          <w:sz w:val="24"/>
          <w:szCs w:val="28"/>
        </w:rPr>
      </w:pPr>
      <w:r>
        <w:rPr>
          <w:rFonts w:cs="Arial" w:ascii="Arial" w:hAnsi="Arial"/>
          <w:b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В целях повышения уровня благоустройства и санитарного состояния территорий: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1.Организовать в период с 20 апреля по 20 мая 2018 года на территории администрации Старорудкинского сельсовета мероприятия по благоустройству и санитарной очистке территории.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2.Утвердить прилагаемый Комплексный план благоустройства территории Старорудкинского сельсовета на период с 20 апреля по 20 мая 2018 года.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3.Провести на сходах с населением разъяснительную работу по благоусторойству и санитарной очистке личных подворий.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4.При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памятники, места захоронений, содержание территорий всех форм собственности.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5. Контроль за исполнением настоящего постановления оставляю за собой.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Глава администрации</w:t>
        <w:tab/>
        <w:tab/>
        <w:tab/>
        <w:tab/>
        <w:tab/>
        <w:tab/>
        <w:t>А.В.Лежнина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постановлением администрации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Старорудкинского сельсовета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Шарангского муниципального района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от 03.04.2018 №4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ПЛАН</w:t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благоустройства территории Старорудкинского сельсовета</w:t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с 20 апреля по 20 мая 2018 года</w:t>
      </w:r>
    </w:p>
    <w:tbl>
      <w:tblPr>
        <w:tblW w:w="9863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765"/>
        <w:gridCol w:w="3393"/>
        <w:gridCol w:w="1053"/>
        <w:gridCol w:w="2694"/>
        <w:gridCol w:w="1958"/>
      </w:tblGrid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№</w:t>
            </w:r>
            <w:r>
              <w:rPr>
                <w:rFonts w:eastAsia="Arial" w:cs="Arial" w:ascii="Arial" w:hAnsi="Arial"/>
                <w:sz w:val="24"/>
                <w:szCs w:val="28"/>
              </w:rPr>
              <w:t xml:space="preserve"> </w:t>
            </w:r>
            <w:r>
              <w:rPr>
                <w:rFonts w:cs="Arial" w:ascii="Arial" w:hAnsi="Arial"/>
                <w:sz w:val="24"/>
                <w:szCs w:val="28"/>
              </w:rPr>
              <w:t>п/п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Мероприятия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 изм.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Планируемый объем работ по благоустройству и санитарной очистке территории в текущем году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Ответственные</w:t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4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5</w:t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Вывезти мусора,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куб.м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560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Вывезти мусора с кладбищ и мемориалов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куб.м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72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асфальтобетонного покрытия (ямочный ремонт)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кв.м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3600 (ППМИ)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Отремонтировать тротуаров 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кв.м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4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детских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eastAsia="Arial" w:cs="Arial" w:ascii="Arial" w:hAnsi="Arial"/>
                <w:sz w:val="24"/>
                <w:szCs w:val="28"/>
              </w:rPr>
              <w:t xml:space="preserve"> </w:t>
            </w: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5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спортивных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6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Ликвидировать несанкционированных свалок мусора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ед./куб.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Спилить аварийных и сухих деревьев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8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контейнерных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9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Оборудовать вновь контейнерных площадок 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10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Установить контейнеров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Заменить контейнеров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12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Установить урн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13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Посадить деревьев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14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Очистить газонов от мусора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Отремонтировано (восстановлено) памятников и мемориалов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16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человек, которые примут участие в месячнике по благоустройству,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чел.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работников сферы ЖКХ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чел.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18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привлеченного населения, в том числе рабочих, служащих, студентов, школьников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чел.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151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85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66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19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техники, которая будет задействована в месячнике по благоустройству,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ед.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20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техники, имеющейся в фактическом наличии у служб ЖКХ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привлеченной техники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</w:tbl>
    <w:p>
      <w:pPr>
        <w:pStyle w:val="Normal"/>
        <w:spacing w:lineRule="auto" w:line="240" w:before="0" w:after="20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basedOn w:val="Style13"/>
    <w:rPr>
      <w:color w:val="0000FF"/>
      <w:u w:val="single"/>
    </w:rPr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cs="Times New Roman"/>
      <w:b/>
      <w:kern w:val="2"/>
      <w:sz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3">
    <w:name w:val="Абзац списка"/>
    <w:basedOn w:val="Normal"/>
    <w:qFormat/>
    <w:pPr>
      <w:spacing w:before="0" w:after="200"/>
      <w:ind w:left="720" w:hanging="0"/>
      <w:contextualSpacing/>
    </w:pPr>
    <w:rPr>
      <w:rFonts w:eastAsia="Calibri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199</TotalTime>
  <Application>LibreOffice/6.0.3.2$Windows_x86 LibreOffice_project/8f48d515416608e3a835360314dac7e47fd0b821</Application>
  <Pages>8</Pages>
  <Words>347</Words>
  <Characters>2258</Characters>
  <CharactersWithSpaces>2503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2017-04-24T14:41:00Z</dcterms:created>
  <dc:creator>123</dc:creator>
  <dc:description/>
  <cp:keywords/>
  <dc:language>ru-RU</dc:language>
  <cp:lastModifiedBy>Специалист</cp:lastModifiedBy>
  <cp:lastPrinted>2015-12-24T13:26:00Z</cp:lastPrinted>
  <dcterms:modified xsi:type="dcterms:W3CDTF">2018-05-04T16:09:00Z</dcterms:modified>
  <cp:revision>24</cp:revision>
  <dc:subject/>
  <dc:title/>
</cp:coreProperties>
</file>