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28"/>
          <w:szCs w:val="28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22.04.2021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16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и дополнений в решение поселкового Совета рабочего поселка Шаранга Шарангского муниципального района Нижегородской области от 24.02.2016 №7 «Об утверждении Положения о  представлении лицами, замещающими муниципальные должности поселкового Совета рабочего поселка Шаранга Шарангского муниципального района Нижегородской области, сведений о доходах, расходах, об имуществе и обязательствах имущественного характера»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соответствии с Федеральным законом от 25.12.2008 № 273-ФЗ «О противодействии коррупции», Законом Нижегородской области от 07.03.2008 № 20 «О противодействии коррупции в Нижегородской области», Уставом рабочего посёлка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</w:t>
      </w:r>
      <w:r>
        <w:rPr>
          <w:sz w:val="24"/>
          <w:szCs w:val="24"/>
        </w:rPr>
        <w:t>:</w:t>
      </w:r>
    </w:p>
    <w:p>
      <w:pPr>
        <w:pStyle w:val="Style26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1. Внести в Положение о предоставлении гражданами, претендующими на замещение муниципальных должностей, и лицами, замещающими муниципальные должности </w:t>
      </w:r>
      <w:r>
        <w:rPr>
          <w:rFonts w:cs="Arial" w:ascii="Arial" w:hAnsi="Arial"/>
          <w:bCs/>
          <w:sz w:val="24"/>
          <w:szCs w:val="24"/>
        </w:rPr>
        <w:t>поселкового Совета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, сведений о доходах, расходах, об имуществе и обязательствах имущественного характера, утвержденное решением </w:t>
      </w:r>
      <w:r>
        <w:rPr>
          <w:rFonts w:cs="Arial" w:ascii="Arial" w:hAnsi="Arial"/>
          <w:bCs/>
          <w:sz w:val="24"/>
          <w:szCs w:val="24"/>
        </w:rPr>
        <w:t>поселкового Совета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от 24.02.2016 № 7 (далее – Положение), следующие изменения и дополнения:</w:t>
      </w:r>
    </w:p>
    <w:p>
      <w:pPr>
        <w:pStyle w:val="Style2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Абзац 6 пункта 4 Положения после слов «муниципального образования» дополнить словами «за исключением случаев, установленных абзацем 5 пункта 3 настоящего Положения».</w:t>
      </w:r>
    </w:p>
    <w:p>
      <w:pPr>
        <w:pStyle w:val="Style2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1.2. Пункт 5 Положения изложить в следующей редакции: </w:t>
      </w:r>
    </w:p>
    <w:p>
      <w:pPr>
        <w:pStyle w:val="Style2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«5.Уточненные сведения представляются в течение месяца после дня окончания срока, установленного абзацем 1 пункта 2 и абзацем 5 пункта 3 настоящего Положения». 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2. </w:t>
      </w: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Настоящее решение вступает в силу со дня его официального обнародования.</w:t>
      </w:r>
    </w:p>
    <w:p>
      <w:pPr>
        <w:pStyle w:val="ConsPlusNormal1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;Arial" w:hAnsi="Arial Narrow;Arial" w:cs="Arial Narrow;Arial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12">
    <w:name w:val="Без интервала1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1315</TotalTime>
  <Application>LibreOffice/7.0.5.2$Windows_X86_64 LibreOffice_project/64390860c6cd0aca4beafafcfd84613dd9dfb63a</Application>
  <AppVersion>15.0000</AppVersion>
  <Pages>1</Pages>
  <Words>261</Words>
  <Characters>2032</Characters>
  <CharactersWithSpaces>2365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2021-04-27T16:01:00Z</cp:lastPrinted>
  <dcterms:modified xsi:type="dcterms:W3CDTF">2021-05-13T14:52:00Z</dcterms:modified>
  <cp:revision>124</cp:revision>
  <dc:subject/>
  <dc:title>ПОСТАНОВЛЕНИЕ</dc:title>
</cp:coreProperties>
</file>