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02.11.2021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19 октября 2021 №29: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ул.Киселева км 0+000-км0+273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Ермолин Сергей Иванович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Директор ООО «Магистраль» 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02.11.2021 №31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ул.Киселева км 0+000-км0+273 в р.п.Шаранга Шарангского муниципального района Нижегородской области</w:t>
      </w:r>
    </w:p>
    <w:p>
      <w:pPr>
        <w:pStyle w:val="ConsPlusNonformat"/>
        <w:jc w:val="center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02.11.2021 №29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Ермолин Сергей Иванович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 xml:space="preserve">Директор ООО «Магистраль» 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color w:val="000000"/>
        </w:rPr>
        <w:t>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ул.Киселева км 0+000-км0+273 в р.п.Шаранга Шарангского муниципального района Нижегородской области</w:t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eastAsia="Arial" w:cs="Arial" w:ascii="Arial" w:hAnsi="Arial"/>
          <w:color w:val="000000"/>
        </w:rPr>
        <w:t xml:space="preserve">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«19 » октября 2021 года №29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Работы по объекту: 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ул.Киселева км 0+000-км0+273 в р.п.Шаранга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Предъявленный к приемке объект: 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ул.Киселева км 0+000-км0+273 в р.п.Шаранга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Подрядная организация_________________________________ Ермолин С.И.</w:t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730</TotalTime>
  <Application>LibreOffice/7.2.2.2$Windows_X86_64 LibreOffice_project/02b2acce88a210515b4a5bb2e46cbfb63fe97d56</Application>
  <AppVersion>15.0000</AppVersion>
  <Pages>5</Pages>
  <Words>625</Words>
  <Characters>5036</Characters>
  <CharactersWithSpaces>6071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2021-11-17T08:57:00Z</cp:lastPrinted>
  <dcterms:modified xsi:type="dcterms:W3CDTF">2021-11-17T07:58:00Z</dcterms:modified>
  <cp:revision>92</cp:revision>
  <dc:subject/>
  <dc:title>ПОСТАНОВЛЕНИЕ</dc:title>
</cp:coreProperties>
</file>