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27.08.2021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26 августа  2021 №22: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автостоянки у здания ГБУЗ НО «Шарангская ЦРБ»»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Яморзова Елена Витальевна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ООО «Магистраль»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Директор Ермолин Сергей Иванович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Специалист администрации                                                                  Е.В.Яморзова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И.о.главы администрации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(на основании распоряжения от 16.07.2021 №16)                                                                  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color w:val="000000"/>
        </w:rPr>
      </w:pPr>
      <w:r>
        <w:rPr>
          <w:sz w:val="22"/>
          <w:szCs w:val="22"/>
        </w:rPr>
        <w:t>от  27.08.2021 №25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автостоянки у здания ГБУЗ НО «Шарангская ЦРБ</w:t>
      </w:r>
      <w:r>
        <w:rPr>
          <w:rFonts w:cs="Arial" w:ascii="Arial" w:hAnsi="Arial"/>
          <w:color w:val="000000"/>
        </w:rPr>
        <w:t xml:space="preserve">            </w:t>
      </w:r>
    </w:p>
    <w:p>
      <w:pPr>
        <w:pStyle w:val="ConsPlusNonformat"/>
        <w:jc w:val="right"/>
        <w:rPr/>
      </w:pPr>
      <w:r>
        <w:rPr>
          <w:rFonts w:eastAsia="Arial" w:cs="Arial" w:ascii="Arial" w:hAnsi="Arial"/>
          <w:color w:val="000000"/>
        </w:rPr>
        <w:t xml:space="preserve">                                                                                 </w:t>
      </w:r>
      <w:r>
        <w:rPr>
          <w:rFonts w:cs="Arial" w:ascii="Arial" w:hAnsi="Arial"/>
          <w:color w:val="000000"/>
        </w:rPr>
        <w:t>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27.08.2021 №25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Яморзова Елена Витальевна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ООО «Магистраль»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Директор Ермолин Сергей Иванович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автостоянки у здания ГБУЗ НО «Шарангская ЦРБ»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«26» августа 2021 года №22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Работы по объекту:  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автостоянки у здания ГБУЗ НО «Шарангская ЦРБ» 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lang w:eastAsia="ar-SA"/>
        </w:rPr>
        <w:t>Ремонт автостоянки у здания ГБУЗ НО «Шарангская ЦРБ»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Яморзова Е.В.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Директор ООО «Магистраль»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910</TotalTime>
  <Application>LibreOffice/7.2.0.4$Windows_X86_64 LibreOffice_project/9a9c6381e3f7a62afc1329bd359cc48accb6435b</Application>
  <AppVersion>15.0000</AppVersion>
  <Pages>5</Pages>
  <Words>579</Words>
  <Characters>4584</Characters>
  <CharactersWithSpaces>5712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2021-09-07T08:34:00Z</cp:lastPrinted>
  <dcterms:modified xsi:type="dcterms:W3CDTF">2021-09-07T07:34:00Z</dcterms:modified>
  <cp:revision>99</cp:revision>
  <dc:subject/>
  <dc:title>ПОСТАНОВЛЕНИЕ</dc:title>
</cp:coreProperties>
</file>