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17 августа  2021 №18: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ул.С.Кашина км 0+000-км0+253 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Яморзова Елена Витальевна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ООО «Магистраль»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Директор Ермолин Сергей Иванович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Специалист администрации                                                                  Е.В.Яморзова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И.о.главы администрации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(на основании распоряжения от 16.07.2021 №16)                                                                  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color w:val="000000"/>
        </w:rPr>
      </w:pPr>
      <w:r>
        <w:rPr>
          <w:sz w:val="22"/>
          <w:szCs w:val="22"/>
        </w:rPr>
        <w:t>от  23.08.2021 №22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ул.С.Кашина км 0+000-км0+253  в р.п.Шаранга Шарангского муниципального района Нижегородской области</w:t>
      </w:r>
    </w:p>
    <w:p>
      <w:pPr>
        <w:pStyle w:val="ConsPlusNonformat"/>
        <w:jc w:val="right"/>
        <w:rPr/>
      </w:pPr>
      <w:r>
        <w:rPr>
          <w:rFonts w:eastAsia="Arial" w:cs="Arial" w:ascii="Arial" w:hAnsi="Arial"/>
          <w:color w:val="000000"/>
        </w:rPr>
        <w:t xml:space="preserve">                                                                                             </w:t>
      </w:r>
      <w:r>
        <w:rPr>
          <w:rFonts w:cs="Arial" w:ascii="Arial" w:hAnsi="Arial"/>
          <w:color w:val="000000"/>
        </w:rPr>
        <w:t>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23.08.2021 №22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Яморзова Елена Витальевна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ООО «Магистраль»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Директор Ермолин Сергей Иванович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ул.С.Кашина км 0+000-км0+253  в р.п.Шаранга Шарангского муниципального района Нижегородской области</w:t>
      </w:r>
    </w:p>
    <w:p>
      <w:pPr>
        <w:pStyle w:val="ConsPlusNonformat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«17» августа 2021 года №18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Работы по объекту: 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ул.С.Кашина км 0+000-км0+253  в р.п.Шаранга Шарангского муниципального района Нижегородской области 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ул.С.Кашина км 0+000-км0+253  в р.п.Шаранга Шарангского муниципального района Нижегородской области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Яморзова Е.В.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Директор ООО «Магистраль»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889</TotalTime>
  <Application>LibreOffice/7.2.0.4$Windows_X86_64 LibreOffice_project/9a9c6381e3f7a62afc1329bd359cc48accb6435b</Application>
  <AppVersion>15.0000</AppVersion>
  <Pages>5</Pages>
  <Words>629</Words>
  <Characters>5105</Characters>
  <CharactersWithSpaces>6288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2021-09-07T08:10:00Z</cp:lastPrinted>
  <dcterms:modified xsi:type="dcterms:W3CDTF">2021-09-07T07:11:00Z</dcterms:modified>
  <cp:revision>92</cp:revision>
  <dc:subject/>
  <dc:title>ПОСТАНОВЛЕНИЕ</dc:title>
</cp:coreProperties>
</file>