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18.02.2020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Об утверждении состава Совета профилактики безнадзорности и правонарушений несовершеннолетних при администрации рабочего поселка Шаранга Шарангского муниципального района Нижегородской области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Style26"/>
        <w:bidi w:val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связи с кадровыми изменениями, администрация рабочего посёлка Шаранга Шарангского муниципального района Нижегородской области (далее – администрация ):  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по с т а но в л я е т:</w:t>
      </w:r>
    </w:p>
    <w:p>
      <w:pPr>
        <w:pStyle w:val="ConsPlusNormal1"/>
        <w:widowControl/>
        <w:bidi w:val="0"/>
        <w:ind w:firstLine="567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cs="Arial"/>
        </w:rPr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1.Утвердить состав </w:t>
      </w:r>
      <w:r>
        <w:rPr>
          <w:rFonts w:cs="Arial" w:ascii="Arial" w:hAnsi="Arial"/>
          <w:bCs/>
          <w:sz w:val="24"/>
          <w:szCs w:val="24"/>
        </w:rPr>
        <w:t>Совета профилактики безнадзорности и правонарушений несовершеннолетних при администрации рабочего поселка Шаранга Шарангского муниципального района Нижегородской области:</w:t>
      </w:r>
    </w:p>
    <w:tbl>
      <w:tblPr>
        <w:tblW w:w="9948" w:type="dxa"/>
        <w:jc w:val="left"/>
        <w:tblInd w:w="-2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2410"/>
        <w:gridCol w:w="5680"/>
      </w:tblGrid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  <w:lang w:eastAsia="ar-SA"/>
              </w:rPr>
              <w:t>Председатель Совета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Краев Сергей Валентинович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Секретарь Совета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Копанева Светлана Ивановна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</w:t>
            </w:r>
            <w:r>
              <w:rPr>
                <w:rFonts w:cs="Arial" w:ascii="Arial" w:hAnsi="Arial"/>
                <w:sz w:val="24"/>
                <w:szCs w:val="24"/>
                <w:lang w:val="en-US"/>
              </w:rPr>
              <w:t>II</w:t>
            </w:r>
            <w:r>
              <w:rPr>
                <w:rFonts w:cs="Arial" w:ascii="Arial" w:hAnsi="Arial"/>
                <w:sz w:val="24"/>
                <w:szCs w:val="24"/>
              </w:rPr>
              <w:t xml:space="preserve">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Члены Совета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Осокина Татьяна Анатольевна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главный специалист управления образования и молодежной политики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Кудрявцева Ольга Юрьевна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социальный педагог МБОУ  ШСШ                                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Колодкин Константин Михайлович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участковый уполномоченный отделения полиции муниципального отдела МВД России «Уренский»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Беркела Оксана Юрьевна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инспектор ПДН отделения полиции (дислокация пгт Шаранга)  МО МВД России «Уренский»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Насекин Виталий Васильевич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начальник ОНД и ПР по Шаранскому району, главный государственный инспектор Шарангского района по пожарному надзору                                        ( по согласованию)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Петухова Лидия Петровна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Социальный педагог  Шарангского филиала ГОУСПО «Шахунского агропромышленного техникума    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Щинова Марина Васильевна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ГКУ «Управления социальной защиты населения Шарангского района»                           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Береснева Юлия Анатольевна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социальный педагог ГКУ «СРЦН Шарангского района»     (по согласованию)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Киселев Павел Леонидович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Врач-нарколог ГБУЗ НО «Шарангское ЦРБ»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Мосунова Светлана Александровна</w:t>
            </w:r>
          </w:p>
        </w:tc>
        <w:tc>
          <w:tcPr>
            <w:tcW w:w="5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врач педиатр ГБУЗ НО «Шарангское ЦРБ»                 (по согласованию)</w:t>
            </w:r>
          </w:p>
        </w:tc>
      </w:tr>
    </w:tbl>
    <w:p>
      <w:pPr>
        <w:pStyle w:val="Normal"/>
        <w:jc w:val="center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Normal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ar-SA"/>
        </w:rPr>
        <w:t xml:space="preserve">    </w:t>
      </w:r>
      <w:r>
        <w:rPr>
          <w:rFonts w:cs="Arial" w:ascii="Arial" w:hAnsi="Arial"/>
          <w:sz w:val="24"/>
          <w:szCs w:val="24"/>
          <w:lang w:eastAsia="ar-SA"/>
        </w:rPr>
        <w:t>2. Признать утратившим силу постановление администрации рабочего поселка Шаранга Шарангского муниципального района Нижегородской области от 01.03.2018 №20 «</w:t>
      </w:r>
      <w:r>
        <w:rPr>
          <w:rFonts w:cs="Arial" w:ascii="Arial" w:hAnsi="Arial"/>
          <w:bCs/>
          <w:sz w:val="24"/>
          <w:szCs w:val="24"/>
        </w:rPr>
        <w:t xml:space="preserve">Об утверждении состава Совета профилактики безнадзорности и правонарушений несовершеннолетних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sz w:val="24"/>
          <w:szCs w:val="24"/>
          <w:lang w:eastAsia="ar-SA"/>
        </w:rPr>
        <w:t>»</w:t>
      </w:r>
    </w:p>
    <w:p>
      <w:pPr>
        <w:pStyle w:val="Style26"/>
        <w:bidi w:val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sz w:val="24"/>
          <w:szCs w:val="24"/>
          <w:lang w:eastAsia="ar-SA"/>
        </w:rPr>
        <w:t>3.Контроль за исполнением настоящего постановления оставляю за собой.</w:t>
      </w:r>
    </w:p>
    <w:p>
      <w:pPr>
        <w:pStyle w:val="Style26"/>
        <w:bidi w:val="0"/>
        <w:jc w:val="both"/>
        <w:rPr>
          <w:rFonts w:ascii="Arial" w:hAnsi="Arial" w:cs="Arial"/>
          <w:bCs/>
          <w:sz w:val="24"/>
          <w:szCs w:val="24"/>
          <w:lang w:eastAsia="ar-SA"/>
        </w:rPr>
      </w:pPr>
      <w:r>
        <w:rPr>
          <w:rFonts w:cs="Arial" w:ascii="Arial" w:hAnsi="Arial"/>
          <w:bCs/>
          <w:sz w:val="24"/>
          <w:szCs w:val="24"/>
          <w:lang w:eastAsia="ar-SA"/>
        </w:rPr>
      </w:r>
    </w:p>
    <w:p>
      <w:pPr>
        <w:pStyle w:val="Style26"/>
        <w:bidi w:val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eastAsia="Arial" w:cs="Arial" w:ascii="Arial" w:hAnsi="Arial"/>
          <w:sz w:val="24"/>
          <w:szCs w:val="24"/>
          <w:lang w:eastAsia="ar-SA"/>
        </w:rPr>
        <w:t xml:space="preserve"> </w:t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bidi w:val="0"/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tabs>
          <w:tab w:val="clear" w:pos="720"/>
          <w:tab w:val="left" w:pos="1035" w:leader="none"/>
        </w:tabs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372</TotalTime>
  <Application>LibreOffice/6.3.4.2$Windows_X86_64 LibreOffice_project/60da17e045e08f1793c57c00ba83cdfce946d0aa</Application>
  <Pages>2</Pages>
  <Words>298</Words>
  <Characters>2332</Characters>
  <CharactersWithSpaces>2776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2020-02-26T11:54:00Z</cp:lastPrinted>
  <dcterms:modified xsi:type="dcterms:W3CDTF">2020-02-26T10:54:00Z</dcterms:modified>
  <cp:revision>53</cp:revision>
  <dc:subject/>
  <dc:title>ПОСТАНОВЛЕНИЕ</dc:title>
</cp:coreProperties>
</file>