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                                       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16.07.2019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О присвоении звания «Почетный гражданин рабочего поселка Шаранга»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В соответствии с Положением о звании «Почетный гражданин рабочего поселка Шаранга», утвержденного решением поселкового Совета рабочего поселка Шаранга Шарангского муниципального района Нижегородской облассти от 12.11.2018 №33 «</w:t>
      </w:r>
      <w:r>
        <w:rPr>
          <w:rFonts w:cs="Arial" w:ascii="Arial" w:hAnsi="Arial"/>
          <w:bCs/>
          <w:sz w:val="24"/>
          <w:szCs w:val="24"/>
        </w:rPr>
        <w:t xml:space="preserve">Об утверждении </w:t>
      </w:r>
      <w:r>
        <w:rPr>
          <w:rFonts w:cs="Arial" w:ascii="Arial" w:hAnsi="Arial"/>
          <w:sz w:val="24"/>
          <w:szCs w:val="24"/>
        </w:rPr>
        <w:t>Положения  о звании «Почетный гражданин рабочего поселка Шаранга»»,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spacing w:lineRule="auto" w:line="276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>1.Присвоить звание «Почётный гражданин рабочего посёлка Шаранга» Подоплелову Николаю Степановичу.</w:t>
      </w:r>
    </w:p>
    <w:p>
      <w:pPr>
        <w:pStyle w:val="ConsPlusTitle"/>
        <w:widowControl/>
        <w:spacing w:lineRule="auto" w:line="276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eastAsia="Arial" w:cs="Arial" w:ascii="Arial" w:hAnsi="Arial"/>
          <w:b w:val="false"/>
          <w:sz w:val="24"/>
          <w:szCs w:val="24"/>
        </w:rPr>
        <w:t xml:space="preserve">               </w:t>
      </w:r>
      <w:r>
        <w:rPr>
          <w:rFonts w:cs="Arial" w:ascii="Arial" w:hAnsi="Arial"/>
          <w:b w:val="false"/>
          <w:sz w:val="24"/>
          <w:szCs w:val="24"/>
        </w:rPr>
        <w:t>2.Рекомендовать администрации рабочего поселка Шаранга Шарангского муниципального района Нижегородской области вручить Подоплелову Николаю Степановичу удостоверение «Почётный гражданин рабочего посёлка Шаранга» на торжественном мероприятии, посвященном празднованию «День поселка».</w:t>
      </w:r>
    </w:p>
    <w:p>
      <w:pPr>
        <w:pStyle w:val="Style24"/>
        <w:spacing w:lineRule="auto" w:line="27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4"/>
        <w:spacing w:lineRule="auto" w:line="27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sz w:val="28"/>
    </w:rPr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4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5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7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963</TotalTime>
  <Application>LibreOffice/6.2.5.2$Windows_X86_64 LibreOffice_project/1ec314fa52f458adc18c4f025c545a4e8b22c159</Application>
  <Pages>1</Pages>
  <Words>110</Words>
  <Characters>916</Characters>
  <CharactersWithSpaces>1226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/>
  <cp:lastPrinted>2019-07-16T08:07:00Z</cp:lastPrinted>
  <dcterms:modified xsi:type="dcterms:W3CDTF">2019-08-09T09:32:51Z</dcterms:modified>
  <cp:revision>79</cp:revision>
  <dc:subject/>
  <dc:title>ПОСТАНОВЛЕНИЕ</dc:title>
</cp:coreProperties>
</file>