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72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№51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 по  предоставлению  муниципальной услуги «Подготовка нанимателем жилых помещений муниципального жилищного фонда договора социального найма  жилых помещений на территории рабочего посёлка  Шаранга Шарангского муниципального района Нижегородской области» в новой редакции»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Подготовка нанимателем жилых помещений  муниципального жилищного фонда договора социального найма  жилых помещений  на территории рабочего посёлка  Шаранга  Шарангского муниципального района 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№51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446</TotalTime>
  <Application>LibreOffice/7.0.5.2$Windows_X86_64 LibreOffice_project/64390860c6cd0aca4beafafcfd84613dd9dfb63a</Application>
  <AppVersion>15.0000</AppVersion>
  <Pages>2</Pages>
  <Words>505</Words>
  <Characters>3711</Characters>
  <CharactersWithSpaces>4264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2016-11-29T08:52:00Z</cp:lastPrinted>
  <dcterms:modified xsi:type="dcterms:W3CDTF">2016-11-29T07:52:00Z</dcterms:modified>
  <cp:revision>69</cp:revision>
  <dc:subject/>
  <dc:title>ПОСТАНОВЛЕНИЕ</dc:title>
</cp:coreProperties>
</file>